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316F8E" w14:textId="1606F979" w:rsidR="00A62090" w:rsidRDefault="00A62090" w:rsidP="00A62090">
      <w:pPr>
        <w:shd w:val="clear" w:color="auto" w:fill="FFFFFF"/>
        <w:spacing w:after="150"/>
        <w:jc w:val="center"/>
        <w:rPr>
          <w:rFonts w:ascii="Helvetica Neue" w:hAnsi="Helvetica Neue"/>
          <w:color w:val="4B4B4B"/>
          <w:sz w:val="21"/>
          <w:szCs w:val="21"/>
        </w:rPr>
      </w:pPr>
      <w:bookmarkStart w:id="0" w:name="_GoBack"/>
      <w:bookmarkEnd w:id="0"/>
      <w:r>
        <w:rPr>
          <w:rFonts w:ascii="Helvetica Neue" w:hAnsi="Helvetica Neue"/>
          <w:b/>
          <w:bCs/>
          <w:color w:val="4B4B4B"/>
          <w:sz w:val="21"/>
          <w:szCs w:val="21"/>
        </w:rPr>
        <w:t>Framers Needed - Residential Construction – Available Now (June 2019)</w:t>
      </w:r>
    </w:p>
    <w:p w14:paraId="6885EEFC" w14:textId="36CC917A" w:rsidR="00A62090" w:rsidRDefault="00A62090" w:rsidP="00A62090">
      <w:pPr>
        <w:shd w:val="clear" w:color="auto" w:fill="FFFFFF"/>
        <w:rPr>
          <w:rFonts w:ascii="Helvetica Neue" w:hAnsi="Helvetica Neue"/>
          <w:b/>
          <w:bCs/>
          <w:color w:val="2D2D2D"/>
        </w:rPr>
      </w:pPr>
      <w:r>
        <w:rPr>
          <w:rFonts w:ascii="Helvetica Neue" w:hAnsi="Helvetica Neue"/>
          <w:b/>
          <w:bCs/>
          <w:color w:val="2D2D2D"/>
        </w:rPr>
        <w:t>Framing Carpenter</w:t>
      </w:r>
    </w:p>
    <w:p w14:paraId="752E2BBC" w14:textId="77777777" w:rsidR="00A62090" w:rsidRDefault="00A62090" w:rsidP="00A62090">
      <w:pPr>
        <w:shd w:val="clear" w:color="auto" w:fill="FFFFFF"/>
        <w:rPr>
          <w:rFonts w:ascii="Helvetica Neue" w:hAnsi="Helvetica Neue"/>
          <w:b/>
          <w:bCs/>
          <w:color w:val="2D2D2D"/>
          <w:sz w:val="27"/>
          <w:szCs w:val="27"/>
        </w:rPr>
      </w:pPr>
    </w:p>
    <w:p w14:paraId="40934B25" w14:textId="77777777" w:rsidR="00A62090" w:rsidRDefault="00A62090" w:rsidP="00A62090">
      <w:pPr>
        <w:shd w:val="clear" w:color="auto" w:fill="FFFFFF"/>
        <w:spacing w:after="150"/>
        <w:rPr>
          <w:rFonts w:ascii="Helvetica Neue" w:hAnsi="Helvetica Neue"/>
          <w:color w:val="4B4B4B"/>
          <w:sz w:val="21"/>
          <w:szCs w:val="21"/>
        </w:rPr>
      </w:pPr>
      <w:r>
        <w:rPr>
          <w:rFonts w:ascii="Helvetica Neue" w:hAnsi="Helvetica Neue"/>
          <w:b/>
          <w:bCs/>
          <w:color w:val="4B4B4B"/>
          <w:sz w:val="21"/>
          <w:szCs w:val="21"/>
        </w:rPr>
        <w:t>***Pay Includes Great Benefits Package***</w:t>
      </w:r>
    </w:p>
    <w:p w14:paraId="6DB6A64D" w14:textId="77777777" w:rsidR="00A62090" w:rsidRDefault="00A62090" w:rsidP="00A62090">
      <w:pPr>
        <w:shd w:val="clear" w:color="auto" w:fill="FFFFFF"/>
        <w:spacing w:after="150"/>
        <w:rPr>
          <w:rFonts w:ascii="Helvetica Neue" w:hAnsi="Helvetica Neue"/>
          <w:color w:val="4B4B4B"/>
          <w:sz w:val="21"/>
          <w:szCs w:val="21"/>
        </w:rPr>
      </w:pPr>
      <w:r>
        <w:rPr>
          <w:rFonts w:ascii="Helvetica Neue" w:hAnsi="Helvetica Neue"/>
          <w:color w:val="4B4B4B"/>
          <w:sz w:val="21"/>
          <w:szCs w:val="21"/>
        </w:rPr>
        <w:t>We're seeking a few exceptional individuals that thrive in a fast-paced environment with strong work ethic to meet the demands of building homes in Kootenai County. With one-year minimum experience in stick framing, rolling trusses and sheathing roofs, we need optimistic framers to match up with the rest of our crew. Work is ready now and with our company, we have years of work lined up, so we are looking for committed individuals to join one of the fastest growing residential construction companies, Timbered Ridge Homes.</w:t>
      </w:r>
    </w:p>
    <w:p w14:paraId="1316CC57" w14:textId="77777777" w:rsidR="00A62090" w:rsidRDefault="00A62090" w:rsidP="00A62090">
      <w:pPr>
        <w:shd w:val="clear" w:color="auto" w:fill="FFFFFF"/>
        <w:spacing w:after="150"/>
        <w:rPr>
          <w:rFonts w:ascii="Helvetica Neue" w:hAnsi="Helvetica Neue"/>
          <w:color w:val="4B4B4B"/>
          <w:sz w:val="21"/>
          <w:szCs w:val="21"/>
        </w:rPr>
      </w:pPr>
      <w:r>
        <w:rPr>
          <w:rFonts w:ascii="Helvetica Neue" w:hAnsi="Helvetica Neue"/>
          <w:color w:val="4B4B4B"/>
          <w:sz w:val="21"/>
          <w:szCs w:val="21"/>
        </w:rPr>
        <w:t>Duties:</w:t>
      </w:r>
    </w:p>
    <w:p w14:paraId="6CA9DC87" w14:textId="77777777" w:rsidR="00A62090" w:rsidRDefault="00A62090" w:rsidP="00A62090">
      <w:pPr>
        <w:numPr>
          <w:ilvl w:val="0"/>
          <w:numId w:val="4"/>
        </w:numPr>
        <w:shd w:val="clear" w:color="auto" w:fill="FFFFFF"/>
        <w:ind w:left="0"/>
        <w:rPr>
          <w:rFonts w:ascii="Helvetica Neue" w:hAnsi="Helvetica Neue"/>
          <w:color w:val="4B4B4B"/>
          <w:sz w:val="21"/>
          <w:szCs w:val="21"/>
        </w:rPr>
      </w:pPr>
      <w:r>
        <w:rPr>
          <w:rFonts w:ascii="Helvetica Neue" w:hAnsi="Helvetica Neue"/>
          <w:color w:val="4B4B4B"/>
          <w:sz w:val="21"/>
          <w:szCs w:val="21"/>
        </w:rPr>
        <w:t>Measuring and accurately cutting building materials</w:t>
      </w:r>
    </w:p>
    <w:p w14:paraId="4B7E065A" w14:textId="77777777" w:rsidR="00A62090" w:rsidRDefault="00A62090" w:rsidP="00A62090">
      <w:pPr>
        <w:numPr>
          <w:ilvl w:val="0"/>
          <w:numId w:val="4"/>
        </w:numPr>
        <w:shd w:val="clear" w:color="auto" w:fill="FFFFFF"/>
        <w:ind w:left="0"/>
        <w:rPr>
          <w:rFonts w:ascii="Helvetica Neue" w:hAnsi="Helvetica Neue"/>
          <w:color w:val="4B4B4B"/>
          <w:sz w:val="21"/>
          <w:szCs w:val="21"/>
        </w:rPr>
      </w:pPr>
      <w:r>
        <w:rPr>
          <w:rFonts w:ascii="Helvetica Neue" w:hAnsi="Helvetica Neue"/>
          <w:color w:val="4B4B4B"/>
          <w:sz w:val="21"/>
          <w:szCs w:val="21"/>
        </w:rPr>
        <w:t>Designing and assembling structures.</w:t>
      </w:r>
    </w:p>
    <w:p w14:paraId="3CC68655" w14:textId="77777777" w:rsidR="00A62090" w:rsidRDefault="00A62090" w:rsidP="00A62090">
      <w:pPr>
        <w:numPr>
          <w:ilvl w:val="0"/>
          <w:numId w:val="4"/>
        </w:numPr>
        <w:shd w:val="clear" w:color="auto" w:fill="FFFFFF"/>
        <w:ind w:left="0"/>
        <w:rPr>
          <w:rFonts w:ascii="Helvetica Neue" w:hAnsi="Helvetica Neue"/>
          <w:color w:val="4B4B4B"/>
          <w:sz w:val="21"/>
          <w:szCs w:val="21"/>
        </w:rPr>
      </w:pPr>
      <w:r>
        <w:rPr>
          <w:rFonts w:ascii="Helvetica Neue" w:hAnsi="Helvetica Neue"/>
          <w:color w:val="4B4B4B"/>
          <w:sz w:val="21"/>
          <w:szCs w:val="21"/>
        </w:rPr>
        <w:t>Building structures from wood and supporting materials.</w:t>
      </w:r>
    </w:p>
    <w:p w14:paraId="271C4A57" w14:textId="77777777" w:rsidR="00A62090" w:rsidRDefault="00A62090" w:rsidP="00A62090">
      <w:pPr>
        <w:numPr>
          <w:ilvl w:val="0"/>
          <w:numId w:val="4"/>
        </w:numPr>
        <w:shd w:val="clear" w:color="auto" w:fill="FFFFFF"/>
        <w:ind w:left="0"/>
        <w:rPr>
          <w:rFonts w:ascii="Helvetica Neue" w:hAnsi="Helvetica Neue"/>
          <w:color w:val="4B4B4B"/>
          <w:sz w:val="21"/>
          <w:szCs w:val="21"/>
        </w:rPr>
      </w:pPr>
      <w:r>
        <w:rPr>
          <w:rFonts w:ascii="Helvetica Neue" w:hAnsi="Helvetica Neue"/>
          <w:color w:val="4B4B4B"/>
          <w:sz w:val="21"/>
          <w:szCs w:val="21"/>
        </w:rPr>
        <w:t>Building frames for houses, walls and other structures.</w:t>
      </w:r>
    </w:p>
    <w:p w14:paraId="035CAED2" w14:textId="77777777" w:rsidR="00A62090" w:rsidRDefault="00A62090" w:rsidP="00A62090">
      <w:pPr>
        <w:shd w:val="clear" w:color="auto" w:fill="FFFFFF"/>
        <w:spacing w:after="150"/>
        <w:rPr>
          <w:rFonts w:ascii="Helvetica Neue" w:hAnsi="Helvetica Neue"/>
          <w:color w:val="4B4B4B"/>
          <w:sz w:val="21"/>
          <w:szCs w:val="21"/>
        </w:rPr>
      </w:pPr>
      <w:r>
        <w:rPr>
          <w:rFonts w:ascii="Helvetica Neue" w:hAnsi="Helvetica Neue"/>
          <w:color w:val="4B4B4B"/>
          <w:sz w:val="21"/>
          <w:szCs w:val="21"/>
        </w:rPr>
        <w:t>Skills Required:</w:t>
      </w:r>
    </w:p>
    <w:p w14:paraId="15AB5F25" w14:textId="77777777" w:rsidR="00A62090" w:rsidRDefault="00A62090" w:rsidP="00A62090">
      <w:pPr>
        <w:numPr>
          <w:ilvl w:val="0"/>
          <w:numId w:val="5"/>
        </w:numPr>
        <w:shd w:val="clear" w:color="auto" w:fill="FFFFFF"/>
        <w:ind w:left="0"/>
        <w:rPr>
          <w:rFonts w:ascii="Helvetica Neue" w:hAnsi="Helvetica Neue"/>
          <w:color w:val="4B4B4B"/>
          <w:sz w:val="21"/>
          <w:szCs w:val="21"/>
        </w:rPr>
      </w:pPr>
      <w:r>
        <w:rPr>
          <w:rFonts w:ascii="Helvetica Neue" w:hAnsi="Helvetica Neue"/>
          <w:color w:val="4B4B4B"/>
          <w:sz w:val="21"/>
          <w:szCs w:val="21"/>
        </w:rPr>
        <w:t>Basic math skills.</w:t>
      </w:r>
    </w:p>
    <w:p w14:paraId="6A6DD266" w14:textId="77777777" w:rsidR="00A62090" w:rsidRDefault="00A62090" w:rsidP="00A62090">
      <w:pPr>
        <w:numPr>
          <w:ilvl w:val="0"/>
          <w:numId w:val="5"/>
        </w:numPr>
        <w:shd w:val="clear" w:color="auto" w:fill="FFFFFF"/>
        <w:ind w:left="0"/>
        <w:rPr>
          <w:rFonts w:ascii="Helvetica Neue" w:hAnsi="Helvetica Neue"/>
          <w:color w:val="4B4B4B"/>
          <w:sz w:val="21"/>
          <w:szCs w:val="21"/>
        </w:rPr>
      </w:pPr>
      <w:r>
        <w:rPr>
          <w:rFonts w:ascii="Helvetica Neue" w:hAnsi="Helvetica Neue"/>
          <w:color w:val="4B4B4B"/>
          <w:sz w:val="21"/>
          <w:szCs w:val="21"/>
        </w:rPr>
        <w:t>Ability to read and follow plans/blueprints.</w:t>
      </w:r>
    </w:p>
    <w:p w14:paraId="122D8998" w14:textId="77777777" w:rsidR="00A62090" w:rsidRDefault="00A62090" w:rsidP="00A62090">
      <w:pPr>
        <w:numPr>
          <w:ilvl w:val="0"/>
          <w:numId w:val="5"/>
        </w:numPr>
        <w:shd w:val="clear" w:color="auto" w:fill="FFFFFF"/>
        <w:ind w:left="0"/>
        <w:rPr>
          <w:rFonts w:ascii="Helvetica Neue" w:hAnsi="Helvetica Neue"/>
          <w:color w:val="4B4B4B"/>
          <w:sz w:val="21"/>
          <w:szCs w:val="21"/>
        </w:rPr>
      </w:pPr>
      <w:r>
        <w:rPr>
          <w:rFonts w:ascii="Helvetica Neue" w:hAnsi="Helvetica Neue"/>
          <w:color w:val="4B4B4B"/>
          <w:sz w:val="21"/>
          <w:szCs w:val="21"/>
        </w:rPr>
        <w:t>Measuring and planning.</w:t>
      </w:r>
    </w:p>
    <w:p w14:paraId="78044D54" w14:textId="77777777" w:rsidR="00A62090" w:rsidRDefault="00A62090" w:rsidP="00A62090">
      <w:pPr>
        <w:numPr>
          <w:ilvl w:val="0"/>
          <w:numId w:val="5"/>
        </w:numPr>
        <w:shd w:val="clear" w:color="auto" w:fill="FFFFFF"/>
        <w:ind w:left="0"/>
        <w:rPr>
          <w:rFonts w:ascii="Helvetica Neue" w:hAnsi="Helvetica Neue"/>
          <w:color w:val="4B4B4B"/>
          <w:sz w:val="21"/>
          <w:szCs w:val="21"/>
        </w:rPr>
      </w:pPr>
      <w:r>
        <w:rPr>
          <w:rFonts w:ascii="Helvetica Neue" w:hAnsi="Helvetica Neue"/>
          <w:color w:val="4B4B4B"/>
          <w:sz w:val="21"/>
          <w:szCs w:val="21"/>
        </w:rPr>
        <w:t>Knowledge of building code.</w:t>
      </w:r>
    </w:p>
    <w:p w14:paraId="581789CC" w14:textId="77777777" w:rsidR="00A62090" w:rsidRDefault="00A62090" w:rsidP="00A62090">
      <w:pPr>
        <w:numPr>
          <w:ilvl w:val="0"/>
          <w:numId w:val="5"/>
        </w:numPr>
        <w:shd w:val="clear" w:color="auto" w:fill="FFFFFF"/>
        <w:ind w:left="0"/>
        <w:rPr>
          <w:rFonts w:ascii="Helvetica Neue" w:hAnsi="Helvetica Neue"/>
          <w:color w:val="4B4B4B"/>
          <w:sz w:val="21"/>
          <w:szCs w:val="21"/>
        </w:rPr>
      </w:pPr>
      <w:r>
        <w:rPr>
          <w:rFonts w:ascii="Helvetica Neue" w:hAnsi="Helvetica Neue"/>
          <w:color w:val="4B4B4B"/>
          <w:sz w:val="21"/>
          <w:szCs w:val="21"/>
        </w:rPr>
        <w:t>Ability to lift/carry heavy pieces of material or structures</w:t>
      </w:r>
    </w:p>
    <w:p w14:paraId="1A0E41BC" w14:textId="77777777" w:rsidR="00A62090" w:rsidRDefault="00A62090" w:rsidP="00A62090">
      <w:pPr>
        <w:numPr>
          <w:ilvl w:val="0"/>
          <w:numId w:val="5"/>
        </w:numPr>
        <w:shd w:val="clear" w:color="auto" w:fill="FFFFFF"/>
        <w:ind w:left="0"/>
        <w:rPr>
          <w:rFonts w:ascii="Helvetica Neue" w:hAnsi="Helvetica Neue"/>
          <w:color w:val="4B4B4B"/>
          <w:sz w:val="21"/>
          <w:szCs w:val="21"/>
        </w:rPr>
      </w:pPr>
      <w:r>
        <w:rPr>
          <w:rFonts w:ascii="Helvetica Neue" w:hAnsi="Helvetica Neue"/>
          <w:color w:val="4B4B4B"/>
          <w:sz w:val="21"/>
          <w:szCs w:val="21"/>
        </w:rPr>
        <w:t>Use of saws and other power tools</w:t>
      </w:r>
    </w:p>
    <w:p w14:paraId="2FFC8EFB" w14:textId="77777777" w:rsidR="00A62090" w:rsidRDefault="00A62090" w:rsidP="00A62090">
      <w:pPr>
        <w:numPr>
          <w:ilvl w:val="0"/>
          <w:numId w:val="5"/>
        </w:numPr>
        <w:shd w:val="clear" w:color="auto" w:fill="FFFFFF"/>
        <w:ind w:left="0"/>
        <w:rPr>
          <w:rFonts w:ascii="Helvetica Neue" w:hAnsi="Helvetica Neue"/>
          <w:color w:val="4B4B4B"/>
          <w:sz w:val="21"/>
          <w:szCs w:val="21"/>
        </w:rPr>
      </w:pPr>
      <w:r>
        <w:rPr>
          <w:rFonts w:ascii="Helvetica Neue" w:hAnsi="Helvetica Neue"/>
          <w:color w:val="4B4B4B"/>
          <w:sz w:val="21"/>
          <w:szCs w:val="21"/>
        </w:rPr>
        <w:t>Use of various hand tools</w:t>
      </w:r>
    </w:p>
    <w:p w14:paraId="07060A2E" w14:textId="77777777" w:rsidR="00A62090" w:rsidRDefault="00A62090" w:rsidP="00A62090">
      <w:pPr>
        <w:shd w:val="clear" w:color="auto" w:fill="FFFFFF"/>
        <w:spacing w:after="150"/>
        <w:rPr>
          <w:rFonts w:ascii="Helvetica Neue" w:hAnsi="Helvetica Neue"/>
          <w:color w:val="4B4B4B"/>
          <w:sz w:val="21"/>
          <w:szCs w:val="21"/>
        </w:rPr>
      </w:pPr>
      <w:r>
        <w:rPr>
          <w:rFonts w:ascii="Helvetica Neue" w:hAnsi="Helvetica Neue"/>
          <w:color w:val="4B4B4B"/>
          <w:sz w:val="21"/>
          <w:szCs w:val="21"/>
        </w:rPr>
        <w:t>Education / Qualifications</w:t>
      </w:r>
    </w:p>
    <w:p w14:paraId="0DC135C5" w14:textId="77777777" w:rsidR="00A62090" w:rsidRDefault="00A62090" w:rsidP="00A62090">
      <w:pPr>
        <w:numPr>
          <w:ilvl w:val="0"/>
          <w:numId w:val="6"/>
        </w:numPr>
        <w:shd w:val="clear" w:color="auto" w:fill="FFFFFF"/>
        <w:ind w:left="0"/>
        <w:rPr>
          <w:rFonts w:ascii="Helvetica Neue" w:hAnsi="Helvetica Neue"/>
          <w:color w:val="4B4B4B"/>
          <w:sz w:val="21"/>
          <w:szCs w:val="21"/>
        </w:rPr>
      </w:pPr>
      <w:r>
        <w:rPr>
          <w:rFonts w:ascii="Helvetica Neue" w:hAnsi="Helvetica Neue"/>
          <w:color w:val="4B4B4B"/>
          <w:sz w:val="21"/>
          <w:szCs w:val="21"/>
        </w:rPr>
        <w:t>High school diploma or GED preferred</w:t>
      </w:r>
    </w:p>
    <w:p w14:paraId="48387CBD" w14:textId="77777777" w:rsidR="00A62090" w:rsidRDefault="00A62090" w:rsidP="00A62090">
      <w:pPr>
        <w:numPr>
          <w:ilvl w:val="0"/>
          <w:numId w:val="6"/>
        </w:numPr>
        <w:shd w:val="clear" w:color="auto" w:fill="FFFFFF"/>
        <w:ind w:left="0"/>
        <w:rPr>
          <w:rFonts w:ascii="Helvetica Neue" w:hAnsi="Helvetica Neue"/>
          <w:color w:val="4B4B4B"/>
          <w:sz w:val="21"/>
          <w:szCs w:val="21"/>
        </w:rPr>
      </w:pPr>
      <w:r>
        <w:rPr>
          <w:rFonts w:ascii="Helvetica Neue" w:hAnsi="Helvetica Neue"/>
          <w:color w:val="4B4B4B"/>
          <w:sz w:val="21"/>
          <w:szCs w:val="21"/>
        </w:rPr>
        <w:t>Good carpentry skills</w:t>
      </w:r>
    </w:p>
    <w:p w14:paraId="3A164503" w14:textId="77777777" w:rsidR="00A62090" w:rsidRDefault="00A62090" w:rsidP="00A62090">
      <w:pPr>
        <w:shd w:val="clear" w:color="auto" w:fill="FFFFFF"/>
        <w:spacing w:after="150"/>
        <w:rPr>
          <w:rFonts w:ascii="Helvetica Neue" w:hAnsi="Helvetica Neue"/>
          <w:color w:val="4B4B4B"/>
          <w:sz w:val="21"/>
          <w:szCs w:val="21"/>
        </w:rPr>
      </w:pPr>
      <w:r>
        <w:rPr>
          <w:rFonts w:ascii="Helvetica Neue" w:hAnsi="Helvetica Neue"/>
          <w:color w:val="4B4B4B"/>
          <w:sz w:val="21"/>
          <w:szCs w:val="21"/>
        </w:rPr>
        <w:t>Additional requirements</w:t>
      </w:r>
    </w:p>
    <w:p w14:paraId="03626294" w14:textId="77777777" w:rsidR="00A62090" w:rsidRDefault="00A62090" w:rsidP="00A62090">
      <w:pPr>
        <w:numPr>
          <w:ilvl w:val="0"/>
          <w:numId w:val="7"/>
        </w:numPr>
        <w:shd w:val="clear" w:color="auto" w:fill="FFFFFF"/>
        <w:ind w:left="0"/>
        <w:rPr>
          <w:rFonts w:ascii="Helvetica Neue" w:hAnsi="Helvetica Neue"/>
          <w:color w:val="4B4B4B"/>
          <w:sz w:val="21"/>
          <w:szCs w:val="21"/>
        </w:rPr>
      </w:pPr>
      <w:r>
        <w:rPr>
          <w:rFonts w:ascii="Helvetica Neue" w:hAnsi="Helvetica Neue"/>
          <w:color w:val="4B4B4B"/>
          <w:sz w:val="21"/>
          <w:szCs w:val="21"/>
        </w:rPr>
        <w:t>Your own nail bag</w:t>
      </w:r>
    </w:p>
    <w:p w14:paraId="706C7D1D" w14:textId="77777777" w:rsidR="00A62090" w:rsidRDefault="00A62090" w:rsidP="00A62090">
      <w:pPr>
        <w:numPr>
          <w:ilvl w:val="0"/>
          <w:numId w:val="7"/>
        </w:numPr>
        <w:shd w:val="clear" w:color="auto" w:fill="FFFFFF"/>
        <w:ind w:left="0"/>
        <w:rPr>
          <w:rFonts w:ascii="Helvetica Neue" w:hAnsi="Helvetica Neue"/>
          <w:color w:val="4B4B4B"/>
          <w:sz w:val="21"/>
          <w:szCs w:val="21"/>
        </w:rPr>
      </w:pPr>
      <w:r>
        <w:rPr>
          <w:rFonts w:ascii="Helvetica Neue" w:hAnsi="Helvetica Neue"/>
          <w:color w:val="4B4B4B"/>
          <w:sz w:val="21"/>
          <w:szCs w:val="21"/>
        </w:rPr>
        <w:t>Basic hand tools</w:t>
      </w:r>
    </w:p>
    <w:p w14:paraId="0D08A7F7" w14:textId="77777777" w:rsidR="00A62090" w:rsidRDefault="00A62090" w:rsidP="00A62090">
      <w:pPr>
        <w:numPr>
          <w:ilvl w:val="0"/>
          <w:numId w:val="7"/>
        </w:numPr>
        <w:shd w:val="clear" w:color="auto" w:fill="FFFFFF"/>
        <w:ind w:left="0"/>
        <w:rPr>
          <w:rFonts w:ascii="Helvetica Neue" w:hAnsi="Helvetica Neue"/>
          <w:color w:val="4B4B4B"/>
          <w:sz w:val="21"/>
          <w:szCs w:val="21"/>
        </w:rPr>
      </w:pPr>
      <w:r>
        <w:rPr>
          <w:rFonts w:ascii="Helvetica Neue" w:hAnsi="Helvetica Neue"/>
          <w:color w:val="4B4B4B"/>
          <w:sz w:val="21"/>
          <w:szCs w:val="21"/>
        </w:rPr>
        <w:t>Construction boots</w:t>
      </w:r>
    </w:p>
    <w:p w14:paraId="20206DE6" w14:textId="77777777" w:rsidR="00A62090" w:rsidRDefault="00A62090" w:rsidP="00A62090">
      <w:pPr>
        <w:numPr>
          <w:ilvl w:val="0"/>
          <w:numId w:val="7"/>
        </w:numPr>
        <w:shd w:val="clear" w:color="auto" w:fill="FFFFFF"/>
        <w:ind w:left="0"/>
        <w:rPr>
          <w:rFonts w:ascii="Helvetica Neue" w:hAnsi="Helvetica Neue"/>
          <w:color w:val="4B4B4B"/>
          <w:sz w:val="21"/>
          <w:szCs w:val="21"/>
        </w:rPr>
      </w:pPr>
      <w:r>
        <w:rPr>
          <w:rFonts w:ascii="Helvetica Neue" w:hAnsi="Helvetica Neue"/>
          <w:color w:val="4B4B4B"/>
          <w:sz w:val="21"/>
          <w:szCs w:val="21"/>
        </w:rPr>
        <w:t>Company will supply hard hats and safety glasses</w:t>
      </w:r>
    </w:p>
    <w:p w14:paraId="1724C8C1" w14:textId="2F82D50A" w:rsidR="00A62090" w:rsidRDefault="00A62090" w:rsidP="00A62090">
      <w:pPr>
        <w:numPr>
          <w:ilvl w:val="0"/>
          <w:numId w:val="7"/>
        </w:numPr>
        <w:shd w:val="clear" w:color="auto" w:fill="FFFFFF"/>
        <w:ind w:left="0"/>
        <w:rPr>
          <w:rFonts w:ascii="Helvetica Neue" w:hAnsi="Helvetica Neue"/>
          <w:color w:val="4B4B4B"/>
          <w:sz w:val="21"/>
          <w:szCs w:val="21"/>
        </w:rPr>
      </w:pPr>
      <w:r>
        <w:rPr>
          <w:rFonts w:ascii="Helvetica Neue" w:hAnsi="Helvetica Neue"/>
          <w:color w:val="4B4B4B"/>
          <w:sz w:val="21"/>
          <w:szCs w:val="21"/>
        </w:rPr>
        <w:t>Your own reliable transportation to and from job sites (rural areas)</w:t>
      </w:r>
    </w:p>
    <w:p w14:paraId="49339BAD" w14:textId="77777777" w:rsidR="00A62090" w:rsidRDefault="00A62090" w:rsidP="00A62090">
      <w:pPr>
        <w:shd w:val="clear" w:color="auto" w:fill="FFFFFF"/>
        <w:rPr>
          <w:rFonts w:ascii="Helvetica Neue" w:hAnsi="Helvetica Neue"/>
          <w:color w:val="4B4B4B"/>
          <w:sz w:val="21"/>
          <w:szCs w:val="21"/>
        </w:rPr>
      </w:pPr>
    </w:p>
    <w:p w14:paraId="7936506D" w14:textId="77777777" w:rsidR="00A62090" w:rsidRDefault="00A62090" w:rsidP="00A62090">
      <w:pPr>
        <w:shd w:val="clear" w:color="auto" w:fill="FFFFFF"/>
        <w:spacing w:after="150"/>
        <w:rPr>
          <w:rFonts w:ascii="Helvetica Neue" w:hAnsi="Helvetica Neue"/>
          <w:color w:val="4B4B4B"/>
          <w:sz w:val="21"/>
          <w:szCs w:val="21"/>
        </w:rPr>
      </w:pPr>
      <w:r>
        <w:rPr>
          <w:rFonts w:ascii="Helvetica Neue" w:hAnsi="Helvetica Neue"/>
          <w:color w:val="4B4B4B"/>
          <w:sz w:val="21"/>
          <w:szCs w:val="21"/>
        </w:rPr>
        <w:t>***</w:t>
      </w:r>
      <w:r>
        <w:rPr>
          <w:rFonts w:ascii="Helvetica Neue" w:hAnsi="Helvetica Neue"/>
          <w:b/>
          <w:bCs/>
          <w:color w:val="4B4B4B"/>
          <w:sz w:val="21"/>
          <w:szCs w:val="21"/>
        </w:rPr>
        <w:t>A sweet compensation package includes: Holiday pay, Paid Time Off, Company Offered Group Insurance; Medical, Dental, Vision, a 401-k match! Pay can depend on your experience discussed at interview</w:t>
      </w:r>
      <w:proofErr w:type="gramStart"/>
      <w:r>
        <w:rPr>
          <w:rFonts w:ascii="Helvetica Neue" w:hAnsi="Helvetica Neue"/>
          <w:b/>
          <w:bCs/>
          <w:color w:val="4B4B4B"/>
          <w:sz w:val="21"/>
          <w:szCs w:val="21"/>
        </w:rPr>
        <w:t>.</w:t>
      </w:r>
      <w:r>
        <w:rPr>
          <w:rFonts w:ascii="Helvetica Neue" w:hAnsi="Helvetica Neue"/>
          <w:color w:val="4B4B4B"/>
          <w:sz w:val="21"/>
          <w:szCs w:val="21"/>
        </w:rPr>
        <w:t>*</w:t>
      </w:r>
      <w:proofErr w:type="gramEnd"/>
      <w:r>
        <w:rPr>
          <w:rFonts w:ascii="Helvetica Neue" w:hAnsi="Helvetica Neue"/>
          <w:color w:val="4B4B4B"/>
          <w:sz w:val="21"/>
          <w:szCs w:val="21"/>
        </w:rPr>
        <w:t>**</w:t>
      </w:r>
    </w:p>
    <w:p w14:paraId="33B86E45" w14:textId="77777777" w:rsidR="00A62090" w:rsidRDefault="00A62090" w:rsidP="00A62090">
      <w:pPr>
        <w:shd w:val="clear" w:color="auto" w:fill="FFFFFF"/>
        <w:spacing w:after="150"/>
        <w:rPr>
          <w:rFonts w:ascii="Helvetica Neue" w:hAnsi="Helvetica Neue"/>
          <w:color w:val="4B4B4B"/>
          <w:sz w:val="21"/>
          <w:szCs w:val="21"/>
        </w:rPr>
      </w:pPr>
      <w:r>
        <w:rPr>
          <w:rFonts w:ascii="Helvetica Neue" w:hAnsi="Helvetica Neue"/>
          <w:color w:val="4B4B4B"/>
          <w:sz w:val="21"/>
          <w:szCs w:val="21"/>
        </w:rPr>
        <w:t>Job Type: Full-time</w:t>
      </w:r>
    </w:p>
    <w:p w14:paraId="725849D0" w14:textId="4C052B77" w:rsidR="00A62090" w:rsidRDefault="00A62090" w:rsidP="00A62090">
      <w:pPr>
        <w:shd w:val="clear" w:color="auto" w:fill="FFFFFF"/>
        <w:spacing w:after="150"/>
        <w:rPr>
          <w:rFonts w:ascii="Helvetica Neue" w:hAnsi="Helvetica Neue"/>
          <w:color w:val="4B4B4B"/>
          <w:sz w:val="21"/>
          <w:szCs w:val="21"/>
        </w:rPr>
      </w:pPr>
      <w:r>
        <w:rPr>
          <w:rFonts w:ascii="Helvetica Neue" w:hAnsi="Helvetica Neue"/>
          <w:color w:val="4B4B4B"/>
          <w:sz w:val="21"/>
          <w:szCs w:val="21"/>
        </w:rPr>
        <w:t>Salary: $16.00 to $20.00 /hour</w:t>
      </w:r>
    </w:p>
    <w:p w14:paraId="4E2FB583" w14:textId="63600C2B" w:rsidR="00A62090" w:rsidRDefault="00A62090" w:rsidP="00A62090">
      <w:pPr>
        <w:shd w:val="clear" w:color="auto" w:fill="FFFFFF"/>
        <w:spacing w:after="150"/>
        <w:rPr>
          <w:rFonts w:ascii="Helvetica Neue" w:hAnsi="Helvetica Neue"/>
          <w:color w:val="4B4B4B"/>
          <w:sz w:val="21"/>
          <w:szCs w:val="21"/>
        </w:rPr>
      </w:pPr>
      <w:r>
        <w:rPr>
          <w:rFonts w:ascii="Helvetica Neue" w:hAnsi="Helvetica Neue"/>
          <w:color w:val="4B4B4B"/>
          <w:sz w:val="21"/>
          <w:szCs w:val="21"/>
        </w:rPr>
        <w:t xml:space="preserve">To apply: Email you resume to </w:t>
      </w:r>
      <w:r w:rsidRPr="00A62090">
        <w:rPr>
          <w:rFonts w:ascii="Helvetica Neue" w:hAnsi="Helvetica Neue"/>
          <w:color w:val="4B4B4B"/>
          <w:sz w:val="21"/>
          <w:szCs w:val="21"/>
        </w:rPr>
        <w:t>Jessica.mott@timberedridge.com</w:t>
      </w:r>
      <w:r>
        <w:rPr>
          <w:rFonts w:ascii="Helvetica Neue" w:hAnsi="Helvetica Neue"/>
          <w:color w:val="4B4B4B"/>
          <w:sz w:val="21"/>
          <w:szCs w:val="21"/>
        </w:rPr>
        <w:t xml:space="preserve"> or stop by our office to fill out an application. 10065 N. </w:t>
      </w:r>
      <w:proofErr w:type="spellStart"/>
      <w:r>
        <w:rPr>
          <w:rFonts w:ascii="Helvetica Neue" w:hAnsi="Helvetica Neue"/>
          <w:color w:val="4B4B4B"/>
          <w:sz w:val="21"/>
          <w:szCs w:val="21"/>
        </w:rPr>
        <w:t>Navion</w:t>
      </w:r>
      <w:proofErr w:type="spellEnd"/>
      <w:r>
        <w:rPr>
          <w:rFonts w:ascii="Helvetica Neue" w:hAnsi="Helvetica Neue"/>
          <w:color w:val="4B4B4B"/>
          <w:sz w:val="21"/>
          <w:szCs w:val="21"/>
        </w:rPr>
        <w:t xml:space="preserve"> Drive, Hayden, ID. Office hours: Mon – Thur. 8 – 5 &amp; Fri 8 – 4.</w:t>
      </w:r>
      <w:r>
        <w:rPr>
          <w:rFonts w:ascii="Helvetica Neue" w:hAnsi="Helvetica Neue"/>
          <w:color w:val="4B4B4B"/>
          <w:sz w:val="21"/>
          <w:szCs w:val="21"/>
        </w:rPr>
        <w:br/>
        <w:t>Call: 208-772-4749 with any questions.</w:t>
      </w:r>
    </w:p>
    <w:p w14:paraId="20AEFC2D" w14:textId="7F74D64C" w:rsidR="00363B6E" w:rsidRPr="00D26F8D" w:rsidRDefault="00363B6E" w:rsidP="000D2C74">
      <w:pPr>
        <w:spacing w:line="360" w:lineRule="auto"/>
      </w:pPr>
    </w:p>
    <w:sectPr w:rsidR="00363B6E" w:rsidRPr="00D26F8D" w:rsidSect="00A71D03">
      <w:headerReference w:type="default" r:id="rId11"/>
      <w:pgSz w:w="12240" w:h="15840"/>
      <w:pgMar w:top="3060"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E1AEC" w14:textId="77777777" w:rsidR="00692647" w:rsidRDefault="00692647" w:rsidP="00AB6254">
      <w:r>
        <w:separator/>
      </w:r>
    </w:p>
  </w:endnote>
  <w:endnote w:type="continuationSeparator" w:id="0">
    <w:p w14:paraId="298E4FAA" w14:textId="77777777" w:rsidR="00692647" w:rsidRDefault="00692647" w:rsidP="00AB6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Neue">
    <w:altName w:val="Arial"/>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FC12D" w14:textId="77777777" w:rsidR="00692647" w:rsidRDefault="00692647" w:rsidP="00AB6254">
      <w:r>
        <w:separator/>
      </w:r>
    </w:p>
  </w:footnote>
  <w:footnote w:type="continuationSeparator" w:id="0">
    <w:p w14:paraId="7635350C" w14:textId="77777777" w:rsidR="00692647" w:rsidRDefault="00692647" w:rsidP="00AB62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2F1B1" w14:textId="77777777" w:rsidR="00AB6254" w:rsidRDefault="00A71D03">
    <w:pPr>
      <w:pStyle w:val="Header"/>
    </w:pPr>
    <w:r>
      <w:rPr>
        <w:noProof/>
      </w:rPr>
      <mc:AlternateContent>
        <mc:Choice Requires="wps">
          <w:drawing>
            <wp:anchor distT="0" distB="0" distL="114300" distR="114300" simplePos="0" relativeHeight="251662336" behindDoc="0" locked="0" layoutInCell="1" allowOverlap="1" wp14:anchorId="5752F1B2" wp14:editId="5752F1B3">
              <wp:simplePos x="0" y="0"/>
              <wp:positionH relativeFrom="column">
                <wp:posOffset>2819400</wp:posOffset>
              </wp:positionH>
              <wp:positionV relativeFrom="paragraph">
                <wp:posOffset>-104775</wp:posOffset>
              </wp:positionV>
              <wp:extent cx="3533775" cy="1276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3377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2F1B8" w14:textId="798EAEFB" w:rsidR="00AB6254" w:rsidRPr="00AB6254" w:rsidRDefault="00AB6254" w:rsidP="00AB6254">
                          <w:pPr>
                            <w:jc w:val="right"/>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1006</w:t>
                          </w:r>
                          <w:r w:rsidR="008B7500">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w:t>
                          </w:r>
                          <w:r w:rsidR="0044029D">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Navion</w:t>
                          </w:r>
                          <w:proofErr w:type="spellEnd"/>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Drive</w:t>
                          </w:r>
                        </w:p>
                        <w:p w14:paraId="5752F1B9" w14:textId="77777777" w:rsidR="00AB6254" w:rsidRPr="00AB6254" w:rsidRDefault="00AB6254" w:rsidP="00AB6254">
                          <w:pPr>
                            <w:jc w:val="right"/>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Hayden, ID 83835</w:t>
                          </w:r>
                        </w:p>
                        <w:p w14:paraId="41575261" w14:textId="7EF0DE57" w:rsidR="00426C15" w:rsidRDefault="00AB6254" w:rsidP="00AB6254">
                          <w:pPr>
                            <w:jc w:val="right"/>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 208</w:t>
                          </w:r>
                          <w:r w:rsidR="0044029D">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772-</w:t>
                          </w:r>
                          <w:r w:rsidR="008B7500">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4749</w:t>
                          </w:r>
                        </w:p>
                        <w:p w14:paraId="5752F1BA" w14:textId="4FACB43A" w:rsidR="00AB6254" w:rsidRPr="00AB6254" w:rsidRDefault="00AB6254" w:rsidP="00AB6254">
                          <w:pPr>
                            <w:jc w:val="right"/>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 </w:t>
                          </w:r>
                          <w:r w:rsidR="0044029D">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208</w:t>
                          </w:r>
                          <w:r w:rsidR="0044029D">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B7500">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244-0220</w:t>
                          </w:r>
                        </w:p>
                        <w:p w14:paraId="5752F1BC" w14:textId="77777777" w:rsidR="00AB6254" w:rsidRPr="00AB6254" w:rsidRDefault="00AB6254" w:rsidP="00AB6254">
                          <w:pPr>
                            <w:jc w:val="right"/>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www.timberedridge.com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52F1B2" id="_x0000_t202" coordsize="21600,21600" o:spt="202" path="m,l,21600r21600,l21600,xe">
              <v:stroke joinstyle="miter"/>
              <v:path gradientshapeok="t" o:connecttype="rect"/>
            </v:shapetype>
            <v:shape id="Text Box 3" o:spid="_x0000_s1026" type="#_x0000_t202" style="position:absolute;margin-left:222pt;margin-top:-8.25pt;width:278.25pt;height:10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" filled="f" stroked="f" strokeweight=".5pt">
              <v:textbox>
                <w:txbxContent>
                  <w:p w14:paraId="5752F1B8" w14:textId="798EAEFB" w:rsidR="00AB6254" w:rsidRPr="00AB6254" w:rsidRDefault="00AB6254" w:rsidP="00AB6254">
                    <w:pPr>
                      <w:jc w:val="right"/>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1006</w:t>
                    </w:r>
                    <w:r w:rsidR="008B7500">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w:t>
                    </w:r>
                    <w:r w:rsidR="0044029D">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Navion</w:t>
                    </w:r>
                    <w:proofErr w:type="spellEnd"/>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Drive</w:t>
                    </w:r>
                  </w:p>
                  <w:p w14:paraId="5752F1B9" w14:textId="77777777" w:rsidR="00AB6254" w:rsidRPr="00AB6254" w:rsidRDefault="00AB6254" w:rsidP="00AB6254">
                    <w:pPr>
                      <w:jc w:val="right"/>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Hayden, ID 83835</w:t>
                    </w:r>
                  </w:p>
                  <w:p w14:paraId="41575261" w14:textId="7EF0DE57" w:rsidR="00426C15" w:rsidRDefault="00AB6254" w:rsidP="00AB6254">
                    <w:pPr>
                      <w:jc w:val="right"/>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 208</w:t>
                    </w:r>
                    <w:r w:rsidR="0044029D">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772-</w:t>
                    </w:r>
                    <w:r w:rsidR="008B7500">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4749</w:t>
                    </w:r>
                  </w:p>
                  <w:p w14:paraId="5752F1BA" w14:textId="4FACB43A" w:rsidR="00AB6254" w:rsidRPr="00AB6254" w:rsidRDefault="00AB6254" w:rsidP="00AB6254">
                    <w:pPr>
                      <w:jc w:val="right"/>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 </w:t>
                    </w:r>
                    <w:r w:rsidR="0044029D">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208</w:t>
                    </w:r>
                    <w:r w:rsidR="0044029D">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B7500">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244-0220</w:t>
                    </w:r>
                  </w:p>
                  <w:p w14:paraId="5752F1BC" w14:textId="77777777" w:rsidR="00AB6254" w:rsidRPr="00AB6254" w:rsidRDefault="00AB6254" w:rsidP="00AB6254">
                    <w:pPr>
                      <w:jc w:val="right"/>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6254">
                      <w:rPr>
                        <w:color w:val="3219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www.timberedridge.com</w:t>
                    </w:r>
                  </w:p>
                </w:txbxContent>
              </v:textbox>
            </v:shape>
          </w:pict>
        </mc:Fallback>
      </mc:AlternateContent>
    </w:r>
    <w:r>
      <w:rPr>
        <w:noProof/>
      </w:rPr>
      <w:drawing>
        <wp:anchor distT="0" distB="0" distL="114300" distR="114300" simplePos="0" relativeHeight="251661312" behindDoc="0" locked="0" layoutInCell="1" allowOverlap="1" wp14:anchorId="5752F1B4" wp14:editId="5752F1B5">
          <wp:simplePos x="0" y="0"/>
          <wp:positionH relativeFrom="column">
            <wp:posOffset>-590550</wp:posOffset>
          </wp:positionH>
          <wp:positionV relativeFrom="paragraph">
            <wp:posOffset>-104140</wp:posOffset>
          </wp:positionV>
          <wp:extent cx="2768600" cy="12465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beredRidge-logo_2014-06 (2).jpg"/>
                  <pic:cNvPicPr/>
                </pic:nvPicPr>
                <pic:blipFill>
                  <a:blip r:embed="rId1" cstate="print">
                    <a:clrChange>
                      <a:clrFrom>
                        <a:srgbClr val="FFFEFC"/>
                      </a:clrFrom>
                      <a:clrTo>
                        <a:srgbClr val="FFFEFC">
                          <a:alpha val="0"/>
                        </a:srgbClr>
                      </a:clrTo>
                    </a:clrChange>
                    <a:extLst>
                      <a:ext uri="{28A0092B-C50C-407E-A947-70E740481C1C}">
                        <a14:useLocalDpi xmlns:a14="http://schemas.microsoft.com/office/drawing/2010/main"/>
                      </a:ext>
                    </a:extLst>
                  </a:blip>
                  <a:stretch>
                    <a:fillRect/>
                  </a:stretch>
                </pic:blipFill>
                <pic:spPr>
                  <a:xfrm>
                    <a:off x="0" y="0"/>
                    <a:ext cx="2768600" cy="1246505"/>
                  </a:xfrm>
                  <a:prstGeom prst="rect">
                    <a:avLst/>
                  </a:prstGeom>
                </pic:spPr>
              </pic:pic>
            </a:graphicData>
          </a:graphic>
          <wp14:sizeRelH relativeFrom="page">
            <wp14:pctWidth>0</wp14:pctWidth>
          </wp14:sizeRelH>
          <wp14:sizeRelV relativeFrom="page">
            <wp14:pctHeight>0</wp14:pctHeight>
          </wp14:sizeRelV>
        </wp:anchor>
      </w:drawing>
    </w:r>
    <w:r w:rsidR="00AB6254">
      <w:rPr>
        <w:rFonts w:ascii="Times New Roman" w:hAnsi="Times New Roman"/>
        <w:noProof/>
        <w:sz w:val="24"/>
        <w:szCs w:val="24"/>
      </w:rPr>
      <w:drawing>
        <wp:anchor distT="36576" distB="36576" distL="36576" distR="36576" simplePos="0" relativeHeight="251660288" behindDoc="0" locked="0" layoutInCell="1" allowOverlap="1" wp14:anchorId="5752F1B6" wp14:editId="2F5FC2AC">
          <wp:simplePos x="0" y="0"/>
          <wp:positionH relativeFrom="column">
            <wp:posOffset>-923925</wp:posOffset>
          </wp:positionH>
          <wp:positionV relativeFrom="paragraph">
            <wp:posOffset>-515620</wp:posOffset>
          </wp:positionV>
          <wp:extent cx="7829550" cy="1809750"/>
          <wp:effectExtent l="0" t="0" r="0" b="0"/>
          <wp:wrapNone/>
          <wp:docPr id="2" name="Picture 2" descr="TimberedRidge-Realtors_Flyer-vert_0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beredRidge-Realtors_Flyer-vert_0115-3"/>
                  <pic:cNvPicPr>
                    <a:picLocks noChangeAspect="1" noChangeArrowheads="1"/>
                  </pic:cNvPicPr>
                </pic:nvPicPr>
                <pic:blipFill>
                  <a:blip r:embed="rId2" cstate="print">
                    <a:extLst>
                      <a:ext uri="{BEBA8EAE-BF5A-486C-A8C5-ECC9F3942E4B}">
                        <a14:imgProps xmlns:a14="http://schemas.microsoft.com/office/drawing/2010/main">
                          <a14:imgLayer r:embed="rId3">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7829550" cy="1809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C1562"/>
    <w:multiLevelType w:val="multilevel"/>
    <w:tmpl w:val="2174D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9D233F5"/>
    <w:multiLevelType w:val="hybridMultilevel"/>
    <w:tmpl w:val="05282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C36811"/>
    <w:multiLevelType w:val="hybridMultilevel"/>
    <w:tmpl w:val="5BDEE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5336E2"/>
    <w:multiLevelType w:val="multilevel"/>
    <w:tmpl w:val="63682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54754A84"/>
    <w:multiLevelType w:val="hybridMultilevel"/>
    <w:tmpl w:val="0682E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44603A"/>
    <w:multiLevelType w:val="multilevel"/>
    <w:tmpl w:val="CEDAF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75591EC7"/>
    <w:multiLevelType w:val="multilevel"/>
    <w:tmpl w:val="E8BE3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6"/>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B0C"/>
    <w:rsid w:val="00086A20"/>
    <w:rsid w:val="000C0444"/>
    <w:rsid w:val="000C7309"/>
    <w:rsid w:val="000D2C74"/>
    <w:rsid w:val="0010513D"/>
    <w:rsid w:val="001347ED"/>
    <w:rsid w:val="001C3C9A"/>
    <w:rsid w:val="001C40FA"/>
    <w:rsid w:val="001E15C8"/>
    <w:rsid w:val="001F185F"/>
    <w:rsid w:val="00216CED"/>
    <w:rsid w:val="00230332"/>
    <w:rsid w:val="00243C4C"/>
    <w:rsid w:val="00251212"/>
    <w:rsid w:val="002925A9"/>
    <w:rsid w:val="002F2169"/>
    <w:rsid w:val="002F3577"/>
    <w:rsid w:val="00311E2A"/>
    <w:rsid w:val="003128A6"/>
    <w:rsid w:val="00354404"/>
    <w:rsid w:val="003573A4"/>
    <w:rsid w:val="00363B6E"/>
    <w:rsid w:val="003961FF"/>
    <w:rsid w:val="003E3BC8"/>
    <w:rsid w:val="00426C15"/>
    <w:rsid w:val="0044029D"/>
    <w:rsid w:val="004475FB"/>
    <w:rsid w:val="0047144B"/>
    <w:rsid w:val="00515C00"/>
    <w:rsid w:val="0053636E"/>
    <w:rsid w:val="00567591"/>
    <w:rsid w:val="00584793"/>
    <w:rsid w:val="0059427A"/>
    <w:rsid w:val="00615BEE"/>
    <w:rsid w:val="00636174"/>
    <w:rsid w:val="00692647"/>
    <w:rsid w:val="00695A6D"/>
    <w:rsid w:val="006C79C3"/>
    <w:rsid w:val="007650E1"/>
    <w:rsid w:val="007762CD"/>
    <w:rsid w:val="007A404B"/>
    <w:rsid w:val="00802A8A"/>
    <w:rsid w:val="00812AF6"/>
    <w:rsid w:val="00823F9A"/>
    <w:rsid w:val="008767CD"/>
    <w:rsid w:val="008B7500"/>
    <w:rsid w:val="0090683F"/>
    <w:rsid w:val="00915382"/>
    <w:rsid w:val="00986DD3"/>
    <w:rsid w:val="009A2536"/>
    <w:rsid w:val="009C7E31"/>
    <w:rsid w:val="009E0B68"/>
    <w:rsid w:val="00A12E8F"/>
    <w:rsid w:val="00A56C3D"/>
    <w:rsid w:val="00A62090"/>
    <w:rsid w:val="00A71D03"/>
    <w:rsid w:val="00A874DC"/>
    <w:rsid w:val="00AB6254"/>
    <w:rsid w:val="00BE0733"/>
    <w:rsid w:val="00BE0B0C"/>
    <w:rsid w:val="00C05D78"/>
    <w:rsid w:val="00C15EF1"/>
    <w:rsid w:val="00C322A5"/>
    <w:rsid w:val="00C41CCA"/>
    <w:rsid w:val="00C8413A"/>
    <w:rsid w:val="00C84CE4"/>
    <w:rsid w:val="00C925C8"/>
    <w:rsid w:val="00C94573"/>
    <w:rsid w:val="00CA01ED"/>
    <w:rsid w:val="00CD6F52"/>
    <w:rsid w:val="00D14A9F"/>
    <w:rsid w:val="00D26F8D"/>
    <w:rsid w:val="00DF37AF"/>
    <w:rsid w:val="00E94FF1"/>
    <w:rsid w:val="00EC4E42"/>
    <w:rsid w:val="00F2477B"/>
    <w:rsid w:val="00F440AC"/>
    <w:rsid w:val="00F735C6"/>
    <w:rsid w:val="00FC3BD8"/>
    <w:rsid w:val="00FC71C3"/>
    <w:rsid w:val="00FF1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2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09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254"/>
    <w:pPr>
      <w:tabs>
        <w:tab w:val="center" w:pos="4680"/>
        <w:tab w:val="right" w:pos="9360"/>
      </w:tabs>
    </w:pPr>
  </w:style>
  <w:style w:type="character" w:customStyle="1" w:styleId="HeaderChar">
    <w:name w:val="Header Char"/>
    <w:basedOn w:val="DefaultParagraphFont"/>
    <w:link w:val="Header"/>
    <w:uiPriority w:val="99"/>
    <w:rsid w:val="00AB6254"/>
  </w:style>
  <w:style w:type="paragraph" w:styleId="Footer">
    <w:name w:val="footer"/>
    <w:basedOn w:val="Normal"/>
    <w:link w:val="FooterChar"/>
    <w:uiPriority w:val="99"/>
    <w:unhideWhenUsed/>
    <w:rsid w:val="00AB6254"/>
    <w:pPr>
      <w:tabs>
        <w:tab w:val="center" w:pos="4680"/>
        <w:tab w:val="right" w:pos="9360"/>
      </w:tabs>
    </w:pPr>
  </w:style>
  <w:style w:type="character" w:customStyle="1" w:styleId="FooterChar">
    <w:name w:val="Footer Char"/>
    <w:basedOn w:val="DefaultParagraphFont"/>
    <w:link w:val="Footer"/>
    <w:uiPriority w:val="99"/>
    <w:rsid w:val="00AB6254"/>
  </w:style>
  <w:style w:type="character" w:styleId="Hyperlink">
    <w:name w:val="Hyperlink"/>
    <w:basedOn w:val="DefaultParagraphFont"/>
    <w:uiPriority w:val="99"/>
    <w:unhideWhenUsed/>
    <w:rsid w:val="00AB6254"/>
    <w:rPr>
      <w:color w:val="0563C1" w:themeColor="hyperlink"/>
      <w:u w:val="single"/>
    </w:rPr>
  </w:style>
  <w:style w:type="paragraph" w:styleId="ListParagraph">
    <w:name w:val="List Paragraph"/>
    <w:basedOn w:val="Normal"/>
    <w:uiPriority w:val="34"/>
    <w:qFormat/>
    <w:rsid w:val="00C94573"/>
    <w:pPr>
      <w:ind w:left="720"/>
      <w:contextualSpacing/>
    </w:pPr>
  </w:style>
  <w:style w:type="paragraph" w:styleId="BalloonText">
    <w:name w:val="Balloon Text"/>
    <w:basedOn w:val="Normal"/>
    <w:link w:val="BalloonTextChar"/>
    <w:uiPriority w:val="99"/>
    <w:semiHidden/>
    <w:unhideWhenUsed/>
    <w:rsid w:val="00A71D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D03"/>
    <w:rPr>
      <w:rFonts w:ascii="Segoe UI" w:hAnsi="Segoe UI" w:cs="Segoe UI"/>
      <w:sz w:val="18"/>
      <w:szCs w:val="18"/>
    </w:rPr>
  </w:style>
  <w:style w:type="character" w:customStyle="1" w:styleId="UnresolvedMention">
    <w:name w:val="Unresolved Mention"/>
    <w:basedOn w:val="DefaultParagraphFont"/>
    <w:uiPriority w:val="99"/>
    <w:semiHidden/>
    <w:unhideWhenUsed/>
    <w:rsid w:val="001C3C9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09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254"/>
    <w:pPr>
      <w:tabs>
        <w:tab w:val="center" w:pos="4680"/>
        <w:tab w:val="right" w:pos="9360"/>
      </w:tabs>
    </w:pPr>
  </w:style>
  <w:style w:type="character" w:customStyle="1" w:styleId="HeaderChar">
    <w:name w:val="Header Char"/>
    <w:basedOn w:val="DefaultParagraphFont"/>
    <w:link w:val="Header"/>
    <w:uiPriority w:val="99"/>
    <w:rsid w:val="00AB6254"/>
  </w:style>
  <w:style w:type="paragraph" w:styleId="Footer">
    <w:name w:val="footer"/>
    <w:basedOn w:val="Normal"/>
    <w:link w:val="FooterChar"/>
    <w:uiPriority w:val="99"/>
    <w:unhideWhenUsed/>
    <w:rsid w:val="00AB6254"/>
    <w:pPr>
      <w:tabs>
        <w:tab w:val="center" w:pos="4680"/>
        <w:tab w:val="right" w:pos="9360"/>
      </w:tabs>
    </w:pPr>
  </w:style>
  <w:style w:type="character" w:customStyle="1" w:styleId="FooterChar">
    <w:name w:val="Footer Char"/>
    <w:basedOn w:val="DefaultParagraphFont"/>
    <w:link w:val="Footer"/>
    <w:uiPriority w:val="99"/>
    <w:rsid w:val="00AB6254"/>
  </w:style>
  <w:style w:type="character" w:styleId="Hyperlink">
    <w:name w:val="Hyperlink"/>
    <w:basedOn w:val="DefaultParagraphFont"/>
    <w:uiPriority w:val="99"/>
    <w:unhideWhenUsed/>
    <w:rsid w:val="00AB6254"/>
    <w:rPr>
      <w:color w:val="0563C1" w:themeColor="hyperlink"/>
      <w:u w:val="single"/>
    </w:rPr>
  </w:style>
  <w:style w:type="paragraph" w:styleId="ListParagraph">
    <w:name w:val="List Paragraph"/>
    <w:basedOn w:val="Normal"/>
    <w:uiPriority w:val="34"/>
    <w:qFormat/>
    <w:rsid w:val="00C94573"/>
    <w:pPr>
      <w:ind w:left="720"/>
      <w:contextualSpacing/>
    </w:pPr>
  </w:style>
  <w:style w:type="paragraph" w:styleId="BalloonText">
    <w:name w:val="Balloon Text"/>
    <w:basedOn w:val="Normal"/>
    <w:link w:val="BalloonTextChar"/>
    <w:uiPriority w:val="99"/>
    <w:semiHidden/>
    <w:unhideWhenUsed/>
    <w:rsid w:val="00A71D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D03"/>
    <w:rPr>
      <w:rFonts w:ascii="Segoe UI" w:hAnsi="Segoe UI" w:cs="Segoe UI"/>
      <w:sz w:val="18"/>
      <w:szCs w:val="18"/>
    </w:rPr>
  </w:style>
  <w:style w:type="character" w:customStyle="1" w:styleId="UnresolvedMention">
    <w:name w:val="Unresolved Mention"/>
    <w:basedOn w:val="DefaultParagraphFont"/>
    <w:uiPriority w:val="99"/>
    <w:semiHidden/>
    <w:unhideWhenUsed/>
    <w:rsid w:val="001C3C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40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berly%20Bevan\AppData\Local\Microsoft\Windows\INetCache\Content.Outlook\3TXZXPGK\Quote%20Cover%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73D818BFDBFD40AED855EEAFAEEE7C" ma:contentTypeVersion="9" ma:contentTypeDescription="Create a new document." ma:contentTypeScope="" ma:versionID="58e087bb250cac8ec4d0a6f47a96560d">
  <xsd:schema xmlns:xsd="http://www.w3.org/2001/XMLSchema" xmlns:xs="http://www.w3.org/2001/XMLSchema" xmlns:p="http://schemas.microsoft.com/office/2006/metadata/properties" xmlns:ns2="74c1f035-93ee-45bc-bbd4-f1729e3db898" xmlns:ns3="9b0b7e45-7e15-403e-8638-f6edda4a9974" targetNamespace="http://schemas.microsoft.com/office/2006/metadata/properties" ma:root="true" ma:fieldsID="09a002c4c07b6404a84b667099d032a7" ns2:_="" ns3:_="">
    <xsd:import namespace="74c1f035-93ee-45bc-bbd4-f1729e3db898"/>
    <xsd:import namespace="9b0b7e45-7e15-403e-8638-f6edda4a997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c1f035-93ee-45bc-bbd4-f1729e3db8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0b7e45-7e15-403e-8638-f6edda4a997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A065DD-91BD-461B-83AF-42CF4E2F09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4D87B7-EF63-4510-A359-3375372B3DD3}">
  <ds:schemaRefs>
    <ds:schemaRef ds:uri="http://schemas.microsoft.com/sharepoint/v3/contenttype/forms"/>
  </ds:schemaRefs>
</ds:datastoreItem>
</file>

<file path=customXml/itemProps3.xml><?xml version="1.0" encoding="utf-8"?>
<ds:datastoreItem xmlns:ds="http://schemas.openxmlformats.org/officeDocument/2006/customXml" ds:itemID="{58F50F01-BDD5-4C51-9AAD-2BAF86BFF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c1f035-93ee-45bc-bbd4-f1729e3db898"/>
    <ds:schemaRef ds:uri="9b0b7e45-7e15-403e-8638-f6edda4a9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Quote Cover Letter</Template>
  <TotalTime>1</TotalTime>
  <Pages>1</Pages>
  <Words>282</Words>
  <Characters>1609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Bevan</dc:creator>
  <cp:lastModifiedBy>Jody Kienke</cp:lastModifiedBy>
  <cp:revision>2</cp:revision>
  <cp:lastPrinted>2016-04-13T15:44:00Z</cp:lastPrinted>
  <dcterms:created xsi:type="dcterms:W3CDTF">2019-06-04T20:27:00Z</dcterms:created>
  <dcterms:modified xsi:type="dcterms:W3CDTF">2019-06-04T20:27:00Z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0x0101001F73D818BFDBFD40AED855EEAFAEEE7C</vt:lpwstr>
  </property>
  <property fmtid="{D5CDD505-2E9C-101B-9397-08002B2CF9AE}" pid="3" name="AuthorIds_UIVersion_512">
    <vt:lpwstr>12</vt:lpwstr>
  </property>
</Properties>
</file>